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rPr>
        <w:id w:val="10729564"/>
        <w:docPartObj>
          <w:docPartGallery w:val="Cover Pages"/>
          <w:docPartUnique/>
        </w:docPartObj>
      </w:sdtPr>
      <w:sdtEndPr>
        <w:rPr>
          <w:rFonts w:eastAsia="Times New Roman"/>
          <w:highlight w:val="yellow"/>
        </w:rPr>
      </w:sdtEndPr>
      <w:sdtContent>
        <w:p w14:paraId="1F20AA08" w14:textId="1554C5C3" w:rsidR="00841D91" w:rsidRPr="00E47C7E" w:rsidRDefault="00841D91" w:rsidP="00584EBD">
          <w:pPr>
            <w:rPr>
              <w:rFonts w:eastAsiaTheme="minorHAnsi"/>
              <w:highlight w:val="yellow"/>
            </w:rPr>
          </w:pPr>
        </w:p>
        <w:p w14:paraId="7CB2858E" w14:textId="5521352E" w:rsidR="0075249E" w:rsidRPr="00662FAE" w:rsidRDefault="00A32360" w:rsidP="0075249E">
          <w:pPr>
            <w:pStyle w:val="Heading1"/>
            <w:rPr>
              <w:color w:val="0070C0"/>
            </w:rPr>
          </w:pPr>
          <w:r w:rsidRPr="00662FAE">
            <w:rPr>
              <w:color w:val="0070C0"/>
            </w:rPr>
            <w:t>St. Peter Seniority Unit – AFSCME CBHH Rochester</w:t>
          </w:r>
        </w:p>
        <w:p w14:paraId="24798893" w14:textId="77777777" w:rsidR="006D39F2" w:rsidRPr="00662FAE" w:rsidRDefault="006D39F2" w:rsidP="006D39F2">
          <w:pPr>
            <w:spacing w:before="0" w:after="0" w:line="240" w:lineRule="auto"/>
            <w:rPr>
              <w:caps/>
              <w:color w:val="0070C0"/>
              <w:spacing w:val="10"/>
              <w:sz w:val="28"/>
              <w:szCs w:val="28"/>
              <w:lang w:bidi="ar-SA"/>
            </w:rPr>
          </w:pPr>
          <w:r w:rsidRPr="00662FAE">
            <w:rPr>
              <w:caps/>
              <w:color w:val="0070C0"/>
              <w:spacing w:val="10"/>
              <w:sz w:val="28"/>
              <w:szCs w:val="28"/>
              <w:lang w:bidi="ar-SA"/>
            </w:rPr>
            <w:t>Rochester CBHH</w:t>
          </w:r>
        </w:p>
        <w:p w14:paraId="65793CBA" w14:textId="77777777" w:rsidR="006D39F2" w:rsidRPr="00662FAE" w:rsidRDefault="006D39F2" w:rsidP="006D39F2">
          <w:pPr>
            <w:spacing w:before="0" w:after="0" w:line="240" w:lineRule="auto"/>
            <w:rPr>
              <w:caps/>
              <w:color w:val="0070C0"/>
              <w:spacing w:val="10"/>
              <w:sz w:val="28"/>
              <w:szCs w:val="28"/>
              <w:lang w:bidi="ar-SA"/>
            </w:rPr>
          </w:pPr>
          <w:r w:rsidRPr="00662FAE">
            <w:rPr>
              <w:caps/>
              <w:color w:val="0070C0"/>
              <w:spacing w:val="10"/>
              <w:sz w:val="28"/>
              <w:szCs w:val="28"/>
              <w:lang w:bidi="ar-SA"/>
            </w:rPr>
            <w:t>AFSCME LABOR/MANAGEMENT MEETING</w:t>
          </w:r>
        </w:p>
        <w:p w14:paraId="6796EFC7" w14:textId="022ADB92" w:rsidR="006D39F2" w:rsidRPr="00662FAE" w:rsidRDefault="006D39F2" w:rsidP="006D39F2">
          <w:pPr>
            <w:spacing w:before="0" w:after="0" w:line="240" w:lineRule="auto"/>
            <w:rPr>
              <w:caps/>
              <w:color w:val="0070C0"/>
              <w:spacing w:val="10"/>
              <w:sz w:val="28"/>
              <w:szCs w:val="28"/>
              <w:lang w:bidi="ar-SA"/>
            </w:rPr>
          </w:pPr>
          <w:r w:rsidRPr="00662FAE">
            <w:rPr>
              <w:caps/>
              <w:color w:val="0070C0"/>
              <w:spacing w:val="10"/>
              <w:sz w:val="28"/>
              <w:szCs w:val="28"/>
              <w:lang w:bidi="ar-SA"/>
            </w:rPr>
            <w:t>rochester – CONFERENCE Room – Microsoft Teams</w:t>
          </w:r>
        </w:p>
        <w:p w14:paraId="091C2470" w14:textId="77777777" w:rsidR="006D39F2" w:rsidRPr="00662FAE" w:rsidRDefault="006D39F2" w:rsidP="006D39F2">
          <w:pPr>
            <w:tabs>
              <w:tab w:val="right" w:pos="10080"/>
            </w:tabs>
            <w:rPr>
              <w:b/>
              <w:bCs/>
              <w:color w:val="0070C0"/>
              <w:sz w:val="32"/>
              <w:szCs w:val="32"/>
            </w:rPr>
          </w:pPr>
          <w:r w:rsidRPr="00662FAE">
            <w:rPr>
              <w:b/>
              <w:bCs/>
              <w:color w:val="0070C0"/>
              <w:sz w:val="32"/>
              <w:szCs w:val="32"/>
            </w:rPr>
            <w:t>Date: October 22, 2026</w:t>
          </w:r>
        </w:p>
        <w:p w14:paraId="5BEED523" w14:textId="4791FBAA" w:rsidR="0075249E" w:rsidRPr="00A32360" w:rsidRDefault="0075249E" w:rsidP="0075249E">
          <w:pPr>
            <w:tabs>
              <w:tab w:val="right" w:pos="10080"/>
            </w:tabs>
          </w:pPr>
          <w:r w:rsidRPr="00A32360">
            <w:t>Meeting Schedule: The fourth Thursday of every other month from 1:30</w:t>
          </w:r>
          <w:r w:rsidR="006D39F2">
            <w:t xml:space="preserve"> PM</w:t>
          </w:r>
          <w:r w:rsidRPr="00A32360">
            <w:t>-2:30</w:t>
          </w:r>
          <w:r w:rsidR="006D39F2">
            <w:t xml:space="preserve"> PM.</w:t>
          </w:r>
        </w:p>
        <w:p w14:paraId="0922CC7F" w14:textId="3D7C29DE" w:rsidR="00DB683A" w:rsidRPr="00A32360" w:rsidRDefault="00BE1A9E" w:rsidP="00DA10AB">
          <w:pPr>
            <w:tabs>
              <w:tab w:val="right" w:pos="10080"/>
            </w:tabs>
          </w:pPr>
          <w:r>
            <w:t xml:space="preserve">Attendance: </w:t>
          </w:r>
          <w:r w:rsidR="006D39F2">
            <w:t>Ryan Cates</w:t>
          </w:r>
          <w:r w:rsidR="00505636">
            <w:t>;</w:t>
          </w:r>
          <w:r w:rsidR="006D39F2">
            <w:t xml:space="preserve"> Steaed Doehring; Joe Bluhm</w:t>
          </w:r>
          <w:r w:rsidR="00505636">
            <w:t>;</w:t>
          </w:r>
          <w:r w:rsidR="006D39F2">
            <w:t xml:space="preserve"> Max Arroyo</w:t>
          </w:r>
          <w:r w:rsidR="00505636">
            <w:t>;</w:t>
          </w:r>
          <w:r w:rsidR="006D39F2">
            <w:t xml:space="preserve"> Judith Ehrman</w:t>
          </w:r>
          <w:r w:rsidR="00995058">
            <w:t>; Nick Weerts; Neal Glein; Carla</w:t>
          </w:r>
          <w:r w:rsidR="007648FF">
            <w:t xml:space="preserve"> Berg;</w:t>
          </w:r>
          <w:r w:rsidR="004C4C3A">
            <w:t xml:space="preserve"> </w:t>
          </w:r>
          <w:r w:rsidR="007648FF" w:rsidRPr="009D28E3">
            <w:t>Jaclyn Schlichter</w:t>
          </w:r>
          <w:r w:rsidR="007648FF">
            <w:t>;</w:t>
          </w:r>
          <w:r w:rsidR="004C4C3A">
            <w:t xml:space="preserve"> Dustin</w:t>
          </w:r>
          <w:r w:rsidR="007648FF">
            <w:t xml:space="preserve"> Torvick</w:t>
          </w:r>
        </w:p>
        <w:p w14:paraId="5EE8A1C5" w14:textId="1026BC57" w:rsidR="00E51DE7" w:rsidRPr="00A32360" w:rsidRDefault="00000000" w:rsidP="00E51DE7">
          <w:pPr>
            <w:pBdr>
              <w:top w:val="single" w:sz="4" w:space="1" w:color="auto"/>
            </w:pBdr>
            <w:tabs>
              <w:tab w:val="right" w:pos="10080"/>
            </w:tabs>
            <w:rPr>
              <w:highlight w:val="yellow"/>
            </w:rPr>
          </w:pPr>
        </w:p>
      </w:sdtContent>
    </w:sdt>
    <w:p w14:paraId="25D466CA" w14:textId="77777777" w:rsidR="007648FF" w:rsidRDefault="007648FF" w:rsidP="007648FF">
      <w:pPr>
        <w:pStyle w:val="Heading4"/>
        <w:spacing w:before="0" w:after="0"/>
      </w:pPr>
      <w:bookmarkStart w:id="0" w:name="_Hlk130908417"/>
      <w:r>
        <w:t>Announcements:</w:t>
      </w:r>
    </w:p>
    <w:p w14:paraId="60782308" w14:textId="77777777" w:rsidR="007648FF" w:rsidRPr="009D28E3" w:rsidRDefault="007648FF" w:rsidP="007648FF">
      <w:pPr>
        <w:spacing w:before="0" w:after="0"/>
        <w:ind w:left="360"/>
        <w:contextualSpacing/>
        <w:rPr>
          <w:b/>
          <w:bCs/>
          <w:color w:val="FF0000"/>
          <w:sz w:val="24"/>
          <w:szCs w:val="24"/>
        </w:rPr>
      </w:pPr>
      <w:r w:rsidRPr="00887891">
        <w:rPr>
          <w:b/>
          <w:bCs/>
          <w:color w:val="FF0000"/>
          <w:sz w:val="24"/>
          <w:szCs w:val="24"/>
        </w:rPr>
        <w:t>*</w:t>
      </w:r>
      <w:r>
        <w:rPr>
          <w:b/>
          <w:bCs/>
          <w:color w:val="FF0000"/>
          <w:sz w:val="24"/>
          <w:szCs w:val="24"/>
        </w:rPr>
        <w:t xml:space="preserve"> </w:t>
      </w:r>
      <w:r w:rsidRPr="00887891">
        <w:rPr>
          <w:b/>
          <w:bCs/>
          <w:color w:val="FF0000"/>
          <w:sz w:val="24"/>
          <w:szCs w:val="24"/>
        </w:rPr>
        <w:t>Please try to call in at least 2 hours prior to the start of your shift.</w:t>
      </w:r>
    </w:p>
    <w:p w14:paraId="79733AF8" w14:textId="77777777" w:rsidR="007648FF" w:rsidRDefault="007648FF" w:rsidP="007648FF">
      <w:pPr>
        <w:pStyle w:val="Heading4"/>
        <w:spacing w:after="0"/>
      </w:pPr>
      <w:r w:rsidRPr="009D65A1">
        <w:t xml:space="preserve">Reports: </w:t>
      </w:r>
    </w:p>
    <w:p w14:paraId="715C2D68" w14:textId="205EF36E" w:rsidR="007648FF" w:rsidRPr="007648FF" w:rsidRDefault="007648FF" w:rsidP="007648FF">
      <w:pPr>
        <w:pStyle w:val="ListParagraph"/>
        <w:numPr>
          <w:ilvl w:val="0"/>
          <w:numId w:val="43"/>
        </w:numPr>
      </w:pPr>
      <w:r>
        <w:t>VACANCY: Nights 0.75 HST. Rotating 0.75 HST</w:t>
      </w:r>
    </w:p>
    <w:p w14:paraId="0ACE425B" w14:textId="77777777" w:rsidR="007648FF" w:rsidRDefault="007648FF" w:rsidP="00A32360">
      <w:pPr>
        <w:rPr>
          <w:b/>
        </w:rPr>
      </w:pPr>
    </w:p>
    <w:p w14:paraId="155C582D" w14:textId="03F93761" w:rsidR="00A32360" w:rsidRPr="003350C4" w:rsidRDefault="00A32360" w:rsidP="00A32360">
      <w:pPr>
        <w:rPr>
          <w:b/>
        </w:rPr>
      </w:pPr>
      <w:r w:rsidRPr="003350C4">
        <w:rPr>
          <w:b/>
        </w:rPr>
        <w:t>Old Business:</w:t>
      </w:r>
    </w:p>
    <w:p w14:paraId="12AF6149" w14:textId="77777777" w:rsidR="00A32360" w:rsidRPr="00995058" w:rsidRDefault="00A32360" w:rsidP="00A32360">
      <w:pPr>
        <w:pStyle w:val="ListParagraph"/>
        <w:numPr>
          <w:ilvl w:val="0"/>
          <w:numId w:val="32"/>
        </w:numPr>
        <w:rPr>
          <w:bCs/>
        </w:rPr>
      </w:pPr>
      <w:r w:rsidRPr="00995058">
        <w:rPr>
          <w:bCs/>
        </w:rPr>
        <w:t>MANAGEMENT:  N/A</w:t>
      </w:r>
    </w:p>
    <w:p w14:paraId="0296A8B9" w14:textId="3AA73F0C" w:rsidR="00E71934" w:rsidRPr="007648FF" w:rsidRDefault="00A32360" w:rsidP="007648FF">
      <w:pPr>
        <w:pStyle w:val="ListParagraph"/>
        <w:numPr>
          <w:ilvl w:val="0"/>
          <w:numId w:val="32"/>
        </w:numPr>
        <w:rPr>
          <w:bCs/>
        </w:rPr>
      </w:pPr>
      <w:r w:rsidRPr="00995058">
        <w:rPr>
          <w:bCs/>
        </w:rPr>
        <w:t>AFSCME</w:t>
      </w:r>
      <w:r w:rsidR="00963D0A" w:rsidRPr="00995058">
        <w:rPr>
          <w:bCs/>
        </w:rPr>
        <w:t xml:space="preserve">: </w:t>
      </w:r>
      <w:r w:rsidR="007648FF">
        <w:rPr>
          <w:bCs/>
        </w:rPr>
        <w:t>N/A</w:t>
      </w:r>
    </w:p>
    <w:p w14:paraId="52BFB4A0" w14:textId="77777777" w:rsidR="00C34FA9" w:rsidRPr="00BB4513" w:rsidRDefault="00C34FA9" w:rsidP="00BB4513">
      <w:pPr>
        <w:rPr>
          <w:bCs/>
        </w:rPr>
      </w:pPr>
    </w:p>
    <w:p w14:paraId="63346DAE" w14:textId="77777777" w:rsidR="00A32360" w:rsidRPr="003350C4" w:rsidRDefault="00A32360" w:rsidP="00A32360">
      <w:pPr>
        <w:rPr>
          <w:b/>
        </w:rPr>
      </w:pPr>
      <w:r w:rsidRPr="003350C4">
        <w:rPr>
          <w:b/>
        </w:rPr>
        <w:t>New Business:</w:t>
      </w:r>
    </w:p>
    <w:p w14:paraId="17D8BCF3" w14:textId="75F35277" w:rsidR="00995058" w:rsidRPr="004C4C3A" w:rsidRDefault="00A32360" w:rsidP="004C4C3A">
      <w:pPr>
        <w:pStyle w:val="ListParagraph"/>
        <w:numPr>
          <w:ilvl w:val="0"/>
          <w:numId w:val="32"/>
        </w:numPr>
        <w:rPr>
          <w:bCs/>
        </w:rPr>
      </w:pPr>
      <w:r w:rsidRPr="003350C4">
        <w:rPr>
          <w:bCs/>
        </w:rPr>
        <w:t xml:space="preserve">MANAGEMENT:  </w:t>
      </w:r>
      <w:r w:rsidR="007648FF">
        <w:rPr>
          <w:bCs/>
        </w:rPr>
        <w:t>N/A</w:t>
      </w:r>
    </w:p>
    <w:p w14:paraId="4D33B2DC" w14:textId="77777777" w:rsidR="00840D9F" w:rsidRDefault="00A32360" w:rsidP="00A32360">
      <w:pPr>
        <w:pStyle w:val="ListParagraph"/>
        <w:numPr>
          <w:ilvl w:val="0"/>
          <w:numId w:val="32"/>
        </w:numPr>
        <w:rPr>
          <w:bCs/>
        </w:rPr>
      </w:pPr>
      <w:r w:rsidRPr="003350C4">
        <w:rPr>
          <w:bCs/>
        </w:rPr>
        <w:t>AFS</w:t>
      </w:r>
      <w:r w:rsidR="00DB5160">
        <w:rPr>
          <w:bCs/>
        </w:rPr>
        <w:t>CME</w:t>
      </w:r>
    </w:p>
    <w:p w14:paraId="61965805" w14:textId="77777777" w:rsidR="004C4C3A" w:rsidRDefault="008E1FEE" w:rsidP="004C4C3A">
      <w:pPr>
        <w:pStyle w:val="ListParagraph"/>
        <w:numPr>
          <w:ilvl w:val="1"/>
          <w:numId w:val="32"/>
        </w:numPr>
        <w:rPr>
          <w:bCs/>
        </w:rPr>
      </w:pPr>
      <w:r>
        <w:rPr>
          <w:bCs/>
        </w:rPr>
        <w:t>OT Process</w:t>
      </w:r>
      <w:r w:rsidR="004C4C3A">
        <w:rPr>
          <w:bCs/>
        </w:rPr>
        <w:t xml:space="preserve">. </w:t>
      </w:r>
      <w:r w:rsidR="004C4C3A" w:rsidRPr="004C4C3A">
        <w:rPr>
          <w:bCs/>
        </w:rPr>
        <w:t xml:space="preserve">Second shift in a row for overtime. </w:t>
      </w:r>
    </w:p>
    <w:p w14:paraId="59495823" w14:textId="2615E2BA" w:rsidR="004C4C3A" w:rsidRPr="004C4C3A" w:rsidRDefault="007648FF" w:rsidP="004C4C3A">
      <w:pPr>
        <w:pStyle w:val="ListParagraph"/>
        <w:numPr>
          <w:ilvl w:val="0"/>
          <w:numId w:val="0"/>
        </w:numPr>
        <w:ind w:left="1440" w:firstLine="720"/>
        <w:rPr>
          <w:bCs/>
        </w:rPr>
      </w:pPr>
      <w:r>
        <w:rPr>
          <w:bCs/>
        </w:rPr>
        <w:t>DT</w:t>
      </w:r>
      <w:r w:rsidR="004C4C3A">
        <w:rPr>
          <w:bCs/>
        </w:rPr>
        <w:t xml:space="preserve">: </w:t>
      </w:r>
      <w:r w:rsidR="00662FAE">
        <w:rPr>
          <w:bCs/>
        </w:rPr>
        <w:t>Yes, that would be coded as overtime.</w:t>
      </w:r>
    </w:p>
    <w:p w14:paraId="25B48EB9" w14:textId="77777777" w:rsidR="004C4C3A" w:rsidRPr="008E1FEE" w:rsidRDefault="004C4C3A" w:rsidP="004C4C3A">
      <w:pPr>
        <w:pStyle w:val="ListParagraph"/>
        <w:numPr>
          <w:ilvl w:val="0"/>
          <w:numId w:val="0"/>
        </w:numPr>
        <w:ind w:left="1440"/>
        <w:rPr>
          <w:bCs/>
        </w:rPr>
      </w:pPr>
    </w:p>
    <w:p w14:paraId="4B75E9F0" w14:textId="037BA6F5" w:rsidR="004C4C3A" w:rsidRPr="004C4C3A" w:rsidRDefault="008E1FEE" w:rsidP="004C4C3A">
      <w:pPr>
        <w:pStyle w:val="ListParagraph"/>
        <w:numPr>
          <w:ilvl w:val="1"/>
          <w:numId w:val="32"/>
        </w:numPr>
        <w:rPr>
          <w:bCs/>
        </w:rPr>
      </w:pPr>
      <w:r>
        <w:rPr>
          <w:bCs/>
        </w:rPr>
        <w:t xml:space="preserve">Notification for </w:t>
      </w:r>
      <w:proofErr w:type="spellStart"/>
      <w:r w:rsidR="00662FAE">
        <w:rPr>
          <w:bCs/>
        </w:rPr>
        <w:t>L</w:t>
      </w:r>
      <w:r w:rsidR="006D39F2">
        <w:rPr>
          <w:bCs/>
        </w:rPr>
        <w:t>oudermil</w:t>
      </w:r>
      <w:r>
        <w:rPr>
          <w:bCs/>
        </w:rPr>
        <w:t>ls</w:t>
      </w:r>
      <w:proofErr w:type="spellEnd"/>
      <w:r>
        <w:rPr>
          <w:bCs/>
        </w:rPr>
        <w:t xml:space="preserve"> and investigations</w:t>
      </w:r>
      <w:r w:rsidR="004C4C3A">
        <w:rPr>
          <w:bCs/>
        </w:rPr>
        <w:t xml:space="preserve">. </w:t>
      </w:r>
      <w:r w:rsidR="00662FAE">
        <w:rPr>
          <w:bCs/>
        </w:rPr>
        <w:t>We are asking for a notification and time to find a steward.</w:t>
      </w:r>
    </w:p>
    <w:p w14:paraId="5E04ABA8" w14:textId="2555D8F5" w:rsidR="004C4C3A" w:rsidRPr="004C4C3A" w:rsidRDefault="004C4C3A" w:rsidP="004C4C3A">
      <w:pPr>
        <w:pStyle w:val="ListParagraph"/>
        <w:numPr>
          <w:ilvl w:val="0"/>
          <w:numId w:val="0"/>
        </w:numPr>
        <w:ind w:left="2160"/>
        <w:rPr>
          <w:bCs/>
        </w:rPr>
      </w:pPr>
      <w:r>
        <w:rPr>
          <w:bCs/>
        </w:rPr>
        <w:t xml:space="preserve">N.G. </w:t>
      </w:r>
      <w:r w:rsidR="00662FAE">
        <w:rPr>
          <w:bCs/>
        </w:rPr>
        <w:t xml:space="preserve">– Per contract, they need to be done within 24 hours. HR will email the union when they know about the Loudermill. The investigations are scheduled by the investigator, not by HR. </w:t>
      </w:r>
    </w:p>
    <w:p w14:paraId="0B78FADC" w14:textId="77777777" w:rsidR="004C4C3A" w:rsidRDefault="004C4C3A" w:rsidP="004C4C3A">
      <w:pPr>
        <w:pStyle w:val="ListParagraph"/>
        <w:numPr>
          <w:ilvl w:val="0"/>
          <w:numId w:val="0"/>
        </w:numPr>
        <w:ind w:left="1440"/>
        <w:rPr>
          <w:bCs/>
        </w:rPr>
      </w:pPr>
    </w:p>
    <w:p w14:paraId="1D0AA80E" w14:textId="50651E29" w:rsidR="004C4C3A" w:rsidRDefault="004C4C3A" w:rsidP="004C4C3A">
      <w:pPr>
        <w:pStyle w:val="ListParagraph"/>
        <w:numPr>
          <w:ilvl w:val="0"/>
          <w:numId w:val="0"/>
        </w:numPr>
        <w:ind w:left="1440"/>
        <w:rPr>
          <w:bCs/>
        </w:rPr>
      </w:pPr>
    </w:p>
    <w:p w14:paraId="0A1212C8" w14:textId="1FC3854E" w:rsidR="006D39F2" w:rsidRDefault="006D39F2" w:rsidP="006D39F2">
      <w:pPr>
        <w:rPr>
          <w:b/>
        </w:rPr>
      </w:pPr>
      <w:r>
        <w:rPr>
          <w:b/>
        </w:rPr>
        <w:t>Add</w:t>
      </w:r>
      <w:r w:rsidR="00A90336">
        <w:rPr>
          <w:b/>
        </w:rPr>
        <w:t>-o</w:t>
      </w:r>
      <w:r>
        <w:rPr>
          <w:b/>
        </w:rPr>
        <w:t>n</w:t>
      </w:r>
      <w:r w:rsidRPr="006D39F2">
        <w:rPr>
          <w:b/>
        </w:rPr>
        <w:t>:</w:t>
      </w:r>
    </w:p>
    <w:p w14:paraId="3361CDE4" w14:textId="19499C18" w:rsidR="00777388" w:rsidRPr="00777388" w:rsidRDefault="00777388" w:rsidP="00777388">
      <w:pPr>
        <w:pStyle w:val="ListParagraph"/>
        <w:numPr>
          <w:ilvl w:val="0"/>
          <w:numId w:val="44"/>
        </w:numPr>
        <w:shd w:val="clear" w:color="auto" w:fill="FFFFFF"/>
        <w:spacing w:before="0" w:after="0" w:line="240" w:lineRule="auto"/>
        <w:rPr>
          <w:rFonts w:asciiTheme="minorHAnsi" w:hAnsiTheme="minorHAnsi" w:cstheme="minorHAnsi"/>
          <w:color w:val="222222"/>
          <w:lang w:bidi="ar-SA"/>
        </w:rPr>
      </w:pPr>
      <w:r w:rsidRPr="00777388">
        <w:rPr>
          <w:rFonts w:asciiTheme="minorHAnsi" w:hAnsiTheme="minorHAnsi" w:cstheme="minorHAnsi"/>
          <w:color w:val="000000"/>
          <w:lang w:bidi="ar-SA"/>
        </w:rPr>
        <w:t>Holiday Scheduling - At the employee’s option, the employee will not be scheduled to work the same holiday two years in a row.</w:t>
      </w:r>
    </w:p>
    <w:p w14:paraId="1B249D8E" w14:textId="77777777" w:rsidR="00777388" w:rsidRDefault="00777388" w:rsidP="00777388">
      <w:pPr>
        <w:shd w:val="clear" w:color="auto" w:fill="FFFFFF"/>
        <w:spacing w:before="0" w:after="0" w:line="240" w:lineRule="auto"/>
        <w:rPr>
          <w:rFonts w:ascii="Arial" w:hAnsi="Arial" w:cs="Arial"/>
          <w:color w:val="222222"/>
          <w:sz w:val="24"/>
          <w:szCs w:val="24"/>
          <w:lang w:bidi="ar-SA"/>
        </w:rPr>
      </w:pPr>
      <w:r w:rsidRPr="00777388">
        <w:rPr>
          <w:rFonts w:ascii="Arial" w:hAnsi="Arial" w:cs="Arial"/>
          <w:color w:val="000000"/>
          <w:sz w:val="24"/>
          <w:szCs w:val="24"/>
          <w:lang w:bidi="ar-SA"/>
        </w:rPr>
        <w:t> </w:t>
      </w:r>
    </w:p>
    <w:p w14:paraId="2A7930B6" w14:textId="7B4597C3" w:rsidR="004C4C3A" w:rsidRPr="00777388" w:rsidRDefault="004C4C3A" w:rsidP="00777388">
      <w:pPr>
        <w:shd w:val="clear" w:color="auto" w:fill="FFFFFF"/>
        <w:spacing w:before="0" w:after="0" w:line="240" w:lineRule="auto"/>
        <w:ind w:left="720" w:firstLine="720"/>
        <w:rPr>
          <w:rFonts w:ascii="Arial" w:hAnsi="Arial" w:cs="Arial"/>
          <w:color w:val="222222"/>
          <w:sz w:val="24"/>
          <w:szCs w:val="24"/>
          <w:lang w:bidi="ar-SA"/>
        </w:rPr>
      </w:pPr>
      <w:r w:rsidRPr="00777388">
        <w:rPr>
          <w:bCs/>
        </w:rPr>
        <w:t>D</w:t>
      </w:r>
      <w:r w:rsidR="007648FF" w:rsidRPr="00777388">
        <w:rPr>
          <w:bCs/>
        </w:rPr>
        <w:t>T</w:t>
      </w:r>
      <w:r w:rsidRPr="00777388">
        <w:rPr>
          <w:bCs/>
        </w:rPr>
        <w:t>-</w:t>
      </w:r>
      <w:r w:rsidR="00662FAE" w:rsidRPr="00777388">
        <w:rPr>
          <w:bCs/>
        </w:rPr>
        <w:t xml:space="preserve"> Acknowledged the contract language</w:t>
      </w:r>
      <w:r w:rsidR="00777388">
        <w:rPr>
          <w:bCs/>
        </w:rPr>
        <w:t>.</w:t>
      </w:r>
    </w:p>
    <w:p w14:paraId="64CDB751" w14:textId="6AD9E637" w:rsidR="00995058" w:rsidRPr="004C4C3A" w:rsidRDefault="00995058" w:rsidP="007648FF">
      <w:pPr>
        <w:pStyle w:val="ListParagraph"/>
        <w:numPr>
          <w:ilvl w:val="0"/>
          <w:numId w:val="0"/>
        </w:numPr>
        <w:ind w:left="720"/>
        <w:rPr>
          <w:bCs/>
          <w:strike/>
        </w:rPr>
      </w:pPr>
    </w:p>
    <w:p w14:paraId="5D30CA9C" w14:textId="46370B1B" w:rsidR="00995058" w:rsidRPr="00995058" w:rsidRDefault="00995058" w:rsidP="00995058">
      <w:pPr>
        <w:pStyle w:val="ListParagraph"/>
        <w:numPr>
          <w:ilvl w:val="0"/>
          <w:numId w:val="42"/>
        </w:numPr>
        <w:rPr>
          <w:bCs/>
        </w:rPr>
      </w:pPr>
      <w:r>
        <w:rPr>
          <w:bCs/>
        </w:rPr>
        <w:t>Next Meeting is on 12/24 (</w:t>
      </w:r>
      <w:r w:rsidR="007648FF">
        <w:rPr>
          <w:bCs/>
        </w:rPr>
        <w:t xml:space="preserve">NG </w:t>
      </w:r>
      <w:r>
        <w:rPr>
          <w:bCs/>
        </w:rPr>
        <w:t>will let us know). Planning the week of Dec</w:t>
      </w:r>
      <w:r w:rsidR="004C4C3A">
        <w:rPr>
          <w:bCs/>
        </w:rPr>
        <w:t>ember</w:t>
      </w:r>
      <w:r>
        <w:rPr>
          <w:bCs/>
        </w:rPr>
        <w:t xml:space="preserve"> 17, preferably on Monday </w:t>
      </w:r>
      <w:r w:rsidR="004C4C3A">
        <w:rPr>
          <w:bCs/>
        </w:rPr>
        <w:t xml:space="preserve">the 15th </w:t>
      </w:r>
      <w:r>
        <w:rPr>
          <w:bCs/>
        </w:rPr>
        <w:t xml:space="preserve">or Wednesday </w:t>
      </w:r>
      <w:r w:rsidR="00662FAE">
        <w:rPr>
          <w:bCs/>
        </w:rPr>
        <w:t>the</w:t>
      </w:r>
      <w:r w:rsidR="00275E20">
        <w:rPr>
          <w:bCs/>
        </w:rPr>
        <w:t xml:space="preserve"> 17</w:t>
      </w:r>
      <w:r w:rsidR="00275E20" w:rsidRPr="00275E20">
        <w:rPr>
          <w:bCs/>
          <w:vertAlign w:val="superscript"/>
        </w:rPr>
        <w:t>th</w:t>
      </w:r>
      <w:r w:rsidR="00777388">
        <w:rPr>
          <w:bCs/>
        </w:rPr>
        <w:t>.</w:t>
      </w:r>
    </w:p>
    <w:p w14:paraId="22EABB8C" w14:textId="77777777" w:rsidR="00505636" w:rsidRPr="00A90336" w:rsidRDefault="00505636" w:rsidP="00995058">
      <w:pPr>
        <w:pStyle w:val="ListParagraph"/>
        <w:numPr>
          <w:ilvl w:val="0"/>
          <w:numId w:val="0"/>
        </w:numPr>
        <w:ind w:left="720"/>
        <w:rPr>
          <w:bCs/>
        </w:rPr>
      </w:pPr>
    </w:p>
    <w:p w14:paraId="66C1C892" w14:textId="15F6BAC0" w:rsidR="006D39F2" w:rsidRPr="006D39F2" w:rsidRDefault="006D39F2" w:rsidP="006D39F2">
      <w:pPr>
        <w:rPr>
          <w:b/>
        </w:rPr>
      </w:pPr>
    </w:p>
    <w:p w14:paraId="4E8574EE" w14:textId="01DC7CF4" w:rsidR="006D39F2" w:rsidRPr="006D39F2" w:rsidRDefault="006D39F2" w:rsidP="006D39F2">
      <w:pPr>
        <w:rPr>
          <w:bCs/>
        </w:rPr>
      </w:pPr>
    </w:p>
    <w:p w14:paraId="73BA3BB7" w14:textId="77777777" w:rsidR="00BE1A9E" w:rsidRPr="00BE1A9E" w:rsidRDefault="00BE1A9E" w:rsidP="00BE1A9E">
      <w:pPr>
        <w:rPr>
          <w:bCs/>
        </w:rPr>
      </w:pPr>
    </w:p>
    <w:p w14:paraId="5515F3CD" w14:textId="77777777" w:rsidR="00963D0A" w:rsidRPr="00963D0A" w:rsidRDefault="00963D0A" w:rsidP="00963D0A">
      <w:pPr>
        <w:pStyle w:val="ListParagraph"/>
        <w:numPr>
          <w:ilvl w:val="0"/>
          <w:numId w:val="0"/>
        </w:numPr>
        <w:ind w:left="720"/>
        <w:rPr>
          <w:bCs/>
        </w:rPr>
      </w:pPr>
    </w:p>
    <w:p w14:paraId="0A5E12CD" w14:textId="3D2106D0" w:rsidR="00A32360" w:rsidRPr="00DB5160" w:rsidRDefault="00A32360" w:rsidP="00DB5160">
      <w:pPr>
        <w:ind w:left="720" w:hanging="360"/>
        <w:rPr>
          <w:bCs/>
        </w:rPr>
      </w:pPr>
    </w:p>
    <w:p w14:paraId="115E41A8" w14:textId="77777777" w:rsidR="00294C86" w:rsidRPr="00A32360" w:rsidRDefault="00294C86" w:rsidP="00294C86">
      <w:pPr>
        <w:pStyle w:val="ListParagraph"/>
        <w:numPr>
          <w:ilvl w:val="0"/>
          <w:numId w:val="0"/>
        </w:numPr>
        <w:ind w:left="2160"/>
        <w:rPr>
          <w:highlight w:val="yellow"/>
        </w:rPr>
      </w:pPr>
    </w:p>
    <w:bookmarkEnd w:id="0"/>
    <w:p w14:paraId="4DCDE8B7" w14:textId="77777777" w:rsidR="00E51DE7" w:rsidRPr="00A32360" w:rsidRDefault="00E51DE7" w:rsidP="00E51DE7">
      <w:pPr>
        <w:pBdr>
          <w:top w:val="single" w:sz="4" w:space="1" w:color="auto"/>
        </w:pBdr>
        <w:rPr>
          <w:highlight w:val="yellow"/>
        </w:rPr>
      </w:pPr>
    </w:p>
    <w:p w14:paraId="7C00E997" w14:textId="7F8AF158" w:rsidR="004254BB" w:rsidRPr="00662FAE" w:rsidRDefault="00A32360" w:rsidP="00A32360">
      <w:pPr>
        <w:pBdr>
          <w:top w:val="single" w:sz="4" w:space="1" w:color="auto"/>
        </w:pBdr>
        <w:rPr>
          <w:color w:val="0070C0"/>
        </w:rPr>
      </w:pPr>
      <w:r w:rsidRPr="00662FAE">
        <w:rPr>
          <w:color w:val="0070C0"/>
        </w:rPr>
        <w:t xml:space="preserve">Next Meeting: </w:t>
      </w:r>
      <w:r w:rsidR="008E1FEE" w:rsidRPr="00662FAE">
        <w:rPr>
          <w:color w:val="0070C0"/>
        </w:rPr>
        <w:t>Scheduled for Dec 24, 2026. Propose</w:t>
      </w:r>
      <w:r w:rsidR="00662FAE" w:rsidRPr="00662FAE">
        <w:rPr>
          <w:color w:val="0070C0"/>
        </w:rPr>
        <w:t xml:space="preserve"> the week of</w:t>
      </w:r>
      <w:r w:rsidR="008E1FEE" w:rsidRPr="00662FAE">
        <w:rPr>
          <w:color w:val="0070C0"/>
        </w:rPr>
        <w:t xml:space="preserve"> Dec. 17, </w:t>
      </w:r>
      <w:proofErr w:type="gramStart"/>
      <w:r w:rsidR="008E1FEE" w:rsidRPr="00662FAE">
        <w:rPr>
          <w:color w:val="0070C0"/>
        </w:rPr>
        <w:t>2026</w:t>
      </w:r>
      <w:proofErr w:type="gramEnd"/>
      <w:r w:rsidR="008E1FEE" w:rsidRPr="00662FAE">
        <w:rPr>
          <w:color w:val="0070C0"/>
        </w:rPr>
        <w:t xml:space="preserve"> as the date. </w:t>
      </w:r>
    </w:p>
    <w:sectPr w:rsidR="004254BB" w:rsidRPr="00662FAE" w:rsidSect="00CB6830">
      <w:footerReference w:type="default" r:id="rId8"/>
      <w:footerReference w:type="first" r:id="rId9"/>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C697F" w14:textId="77777777" w:rsidR="00D65C59" w:rsidRDefault="00D65C59" w:rsidP="003356A9">
      <w:r>
        <w:separator/>
      </w:r>
    </w:p>
  </w:endnote>
  <w:endnote w:type="continuationSeparator" w:id="0">
    <w:p w14:paraId="497A7049" w14:textId="77777777" w:rsidR="00D65C59" w:rsidRDefault="00D65C59" w:rsidP="00335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558111"/>
      <w:docPartObj>
        <w:docPartGallery w:val="Page Numbers (Bottom of Page)"/>
        <w:docPartUnique/>
      </w:docPartObj>
    </w:sdtPr>
    <w:sdtContent>
      <w:sdt>
        <w:sdtPr>
          <w:id w:val="-1769616900"/>
          <w:docPartObj>
            <w:docPartGallery w:val="Page Numbers (Top of Page)"/>
            <w:docPartUnique/>
          </w:docPartObj>
        </w:sdtPr>
        <w:sdtContent>
          <w:p w14:paraId="37B44154" w14:textId="77777777" w:rsidR="00E51DE7" w:rsidRDefault="00E51DE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323D77">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23D77">
              <w:rPr>
                <w:b/>
                <w:bCs/>
                <w:noProof/>
              </w:rPr>
              <w:t>1</w:t>
            </w:r>
            <w:r>
              <w:rPr>
                <w:b/>
                <w:bCs/>
                <w:sz w:val="24"/>
                <w:szCs w:val="24"/>
              </w:rPr>
              <w:fldChar w:fldCharType="end"/>
            </w:r>
          </w:p>
        </w:sdtContent>
      </w:sdt>
    </w:sdtContent>
  </w:sdt>
  <w:p w14:paraId="193B0D5B" w14:textId="77777777" w:rsidR="005B2DDF" w:rsidRPr="005B2DDF" w:rsidRDefault="005B2DDF" w:rsidP="003356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33852" w14:textId="77777777" w:rsidR="003C5BE3" w:rsidRPr="00AF5107" w:rsidRDefault="004D10BF" w:rsidP="00E91E70">
    <w:pPr>
      <w:pStyle w:val="Footer"/>
    </w:pPr>
    <w:r>
      <w:t>Meeting Agenda: Name of Meeting</w:t>
    </w:r>
    <w:r w:rsidR="00C42D92">
      <w:t xml:space="preserve"> </w:t>
    </w:r>
    <w:r>
      <w:t>Date 00/00/00</w:t>
    </w:r>
    <w:r w:rsidR="00376FA5" w:rsidRPr="00AF5107">
      <w:tab/>
    </w:r>
    <w:r w:rsidR="00B275D4" w:rsidRPr="00AF5107">
      <w:fldChar w:fldCharType="begin"/>
    </w:r>
    <w:r w:rsidR="00B275D4" w:rsidRPr="00AF5107">
      <w:instrText xml:space="preserve"> PAGE   \* MERGEFORMAT </w:instrText>
    </w:r>
    <w:r w:rsidR="00B275D4" w:rsidRPr="00AF5107">
      <w:fldChar w:fldCharType="separate"/>
    </w:r>
    <w:r w:rsidR="00CB6830">
      <w:rPr>
        <w:noProof/>
      </w:rPr>
      <w:t>1</w:t>
    </w:r>
    <w:r w:rsidR="00B275D4"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1AF7F" w14:textId="77777777" w:rsidR="00D65C59" w:rsidRDefault="00D65C59" w:rsidP="003356A9">
      <w:r>
        <w:separator/>
      </w:r>
    </w:p>
  </w:footnote>
  <w:footnote w:type="continuationSeparator" w:id="0">
    <w:p w14:paraId="616107E8" w14:textId="77777777" w:rsidR="00D65C59" w:rsidRDefault="00D65C59" w:rsidP="003356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26.4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9BE7EDE"/>
    <w:multiLevelType w:val="hybridMultilevel"/>
    <w:tmpl w:val="B13CC7A6"/>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6300" w:hanging="360"/>
      </w:p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01826"/>
    <w:multiLevelType w:val="hybridMultilevel"/>
    <w:tmpl w:val="D1C6112A"/>
    <w:lvl w:ilvl="0" w:tplc="0409000F">
      <w:start w:val="1"/>
      <w:numFmt w:val="decimal"/>
      <w:lvlText w:val="%1."/>
      <w:lvlJc w:val="left"/>
      <w:pPr>
        <w:ind w:left="1080" w:hanging="360"/>
      </w:pPr>
      <w:rPr>
        <w:rFonts w:hint="default"/>
        <w:b/>
        <w:bCs/>
        <w:color w:val="auto"/>
      </w:rPr>
    </w:lvl>
    <w:lvl w:ilvl="1" w:tplc="04090019">
      <w:start w:val="1"/>
      <w:numFmt w:val="lowerLetter"/>
      <w:lvlText w:val="%2."/>
      <w:lvlJc w:val="left"/>
      <w:pPr>
        <w:ind w:left="1800" w:hanging="360"/>
      </w:pPr>
    </w:lvl>
    <w:lvl w:ilvl="2" w:tplc="04090005">
      <w:start w:val="1"/>
      <w:numFmt w:val="bullet"/>
      <w:lvlText w:val=""/>
      <w:lvlJc w:val="left"/>
      <w:pPr>
        <w:ind w:left="2700" w:hanging="360"/>
      </w:pPr>
      <w:rPr>
        <w:rFonts w:ascii="Wingdings" w:hAnsi="Wingdings" w:hint="default"/>
      </w:rPr>
    </w:lvl>
    <w:lvl w:ilvl="3" w:tplc="04090003">
      <w:start w:val="1"/>
      <w:numFmt w:val="bullet"/>
      <w:lvlText w:val="o"/>
      <w:lvlJc w:val="left"/>
      <w:pPr>
        <w:ind w:left="3240" w:hanging="360"/>
      </w:pPr>
      <w:rPr>
        <w:rFonts w:ascii="Courier New" w:hAnsi="Courier New" w:cs="Courier New" w:hint="default"/>
      </w:rPr>
    </w:lvl>
    <w:lvl w:ilvl="4" w:tplc="04090005">
      <w:start w:val="1"/>
      <w:numFmt w:val="bullet"/>
      <w:lvlText w:val=""/>
      <w:lvlJc w:val="left"/>
      <w:pPr>
        <w:ind w:left="3960" w:hanging="360"/>
      </w:pPr>
      <w:rPr>
        <w:rFonts w:ascii="Wingdings" w:hAnsi="Wingdings" w:hint="default"/>
      </w:r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1C45144"/>
    <w:multiLevelType w:val="multilevel"/>
    <w:tmpl w:val="A72CB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647115"/>
    <w:multiLevelType w:val="hybridMultilevel"/>
    <w:tmpl w:val="01521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8E4801"/>
    <w:multiLevelType w:val="hybridMultilevel"/>
    <w:tmpl w:val="4964FC94"/>
    <w:lvl w:ilvl="0" w:tplc="349461A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BA01BB3"/>
    <w:multiLevelType w:val="hybridMultilevel"/>
    <w:tmpl w:val="C472C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F66BE0"/>
    <w:multiLevelType w:val="hybridMultilevel"/>
    <w:tmpl w:val="97041048"/>
    <w:lvl w:ilvl="0" w:tplc="04090003">
      <w:start w:val="1"/>
      <w:numFmt w:val="bullet"/>
      <w:lvlText w:val="o"/>
      <w:lvlJc w:val="left"/>
      <w:pPr>
        <w:ind w:left="1445" w:hanging="360"/>
      </w:pPr>
      <w:rPr>
        <w:rFonts w:ascii="Courier New" w:hAnsi="Courier New" w:cs="Courier New"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20"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32D5129"/>
    <w:multiLevelType w:val="hybridMultilevel"/>
    <w:tmpl w:val="081C7ADC"/>
    <w:lvl w:ilvl="0" w:tplc="0409000F">
      <w:start w:val="1"/>
      <w:numFmt w:val="decimal"/>
      <w:lvlText w:val="%1."/>
      <w:lvlJc w:val="left"/>
      <w:pPr>
        <w:ind w:left="1440" w:hanging="360"/>
      </w:p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1">
      <w:start w:val="1"/>
      <w:numFmt w:val="bullet"/>
      <w:lvlText w:val=""/>
      <w:lvlJc w:val="left"/>
      <w:pPr>
        <w:ind w:left="4320" w:hanging="360"/>
      </w:pPr>
      <w:rPr>
        <w:rFonts w:ascii="Symbol" w:hAnsi="Symbol" w:hint="default"/>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0814C0"/>
    <w:multiLevelType w:val="hybridMultilevel"/>
    <w:tmpl w:val="5CFED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DE1BE5"/>
    <w:multiLevelType w:val="hybridMultilevel"/>
    <w:tmpl w:val="BE6002C4"/>
    <w:lvl w:ilvl="0" w:tplc="59581148">
      <w:start w:val="1"/>
      <w:numFmt w:val="bullet"/>
      <w:lvlText w:val=""/>
      <w:lvlJc w:val="left"/>
      <w:pPr>
        <w:ind w:left="720" w:hanging="360"/>
      </w:pPr>
      <w:rPr>
        <w:rFonts w:ascii="Symbol" w:hAnsi="Symbol" w:hint="default"/>
        <w:color w:val="003865"/>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E62119"/>
    <w:multiLevelType w:val="hybridMultilevel"/>
    <w:tmpl w:val="F3CA2C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DC05E2"/>
    <w:multiLevelType w:val="hybridMultilevel"/>
    <w:tmpl w:val="DDE4F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D83E17"/>
    <w:multiLevelType w:val="hybridMultilevel"/>
    <w:tmpl w:val="CA547FC4"/>
    <w:lvl w:ilvl="0" w:tplc="F1EA495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0F94207"/>
    <w:multiLevelType w:val="hybridMultilevel"/>
    <w:tmpl w:val="AF7A8F0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15:restartNumberingAfterBreak="0">
    <w:nsid w:val="74897186"/>
    <w:multiLevelType w:val="hybridMultilevel"/>
    <w:tmpl w:val="10E43D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19202F7C">
      <w:start w:val="1"/>
      <w:numFmt w:val="bullet"/>
      <w:lvlText w:val=""/>
      <w:lvlJc w:val="left"/>
      <w:pPr>
        <w:ind w:left="2880" w:hanging="360"/>
      </w:pPr>
      <w:rPr>
        <w:rFonts w:ascii="Symbol" w:hAnsi="Symbol" w:hint="default"/>
        <w:color w:val="auto"/>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723400"/>
    <w:multiLevelType w:val="hybridMultilevel"/>
    <w:tmpl w:val="50A40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9093">
    <w:abstractNumId w:val="3"/>
  </w:num>
  <w:num w:numId="2" w16cid:durableId="96485904">
    <w:abstractNumId w:val="6"/>
  </w:num>
  <w:num w:numId="3" w16cid:durableId="490872823">
    <w:abstractNumId w:val="30"/>
  </w:num>
  <w:num w:numId="4" w16cid:durableId="740058548">
    <w:abstractNumId w:val="25"/>
  </w:num>
  <w:num w:numId="5" w16cid:durableId="1414664526">
    <w:abstractNumId w:val="22"/>
  </w:num>
  <w:num w:numId="6" w16cid:durableId="1167942891">
    <w:abstractNumId w:val="4"/>
  </w:num>
  <w:num w:numId="7" w16cid:durableId="616260387">
    <w:abstractNumId w:val="16"/>
  </w:num>
  <w:num w:numId="8" w16cid:durableId="1818567413">
    <w:abstractNumId w:val="10"/>
  </w:num>
  <w:num w:numId="9" w16cid:durableId="1390614079">
    <w:abstractNumId w:val="13"/>
  </w:num>
  <w:num w:numId="10" w16cid:durableId="987979433">
    <w:abstractNumId w:val="2"/>
  </w:num>
  <w:num w:numId="11" w16cid:durableId="1283730771">
    <w:abstractNumId w:val="2"/>
  </w:num>
  <w:num w:numId="12" w16cid:durableId="630597234">
    <w:abstractNumId w:val="31"/>
  </w:num>
  <w:num w:numId="13" w16cid:durableId="1659574305">
    <w:abstractNumId w:val="34"/>
  </w:num>
  <w:num w:numId="14" w16cid:durableId="1420521508">
    <w:abstractNumId w:val="20"/>
  </w:num>
  <w:num w:numId="15" w16cid:durableId="817067830">
    <w:abstractNumId w:val="2"/>
  </w:num>
  <w:num w:numId="16" w16cid:durableId="1057556241">
    <w:abstractNumId w:val="34"/>
  </w:num>
  <w:num w:numId="17" w16cid:durableId="1676616167">
    <w:abstractNumId w:val="20"/>
  </w:num>
  <w:num w:numId="18" w16cid:durableId="679963970">
    <w:abstractNumId w:val="12"/>
  </w:num>
  <w:num w:numId="19" w16cid:durableId="479736184">
    <w:abstractNumId w:val="5"/>
  </w:num>
  <w:num w:numId="20" w16cid:durableId="811404404">
    <w:abstractNumId w:val="1"/>
  </w:num>
  <w:num w:numId="21" w16cid:durableId="777218094">
    <w:abstractNumId w:val="0"/>
  </w:num>
  <w:num w:numId="22" w16cid:durableId="861165984">
    <w:abstractNumId w:val="11"/>
  </w:num>
  <w:num w:numId="23" w16cid:durableId="613365563">
    <w:abstractNumId w:val="24"/>
  </w:num>
  <w:num w:numId="24" w16cid:durableId="973097291">
    <w:abstractNumId w:val="26"/>
  </w:num>
  <w:num w:numId="25" w16cid:durableId="1191869908">
    <w:abstractNumId w:val="29"/>
  </w:num>
  <w:num w:numId="26" w16cid:durableId="541870480">
    <w:abstractNumId w:val="17"/>
  </w:num>
  <w:num w:numId="27" w16cid:durableId="264075749">
    <w:abstractNumId w:val="14"/>
  </w:num>
  <w:num w:numId="28" w16cid:durableId="897591270">
    <w:abstractNumId w:val="15"/>
  </w:num>
  <w:num w:numId="29" w16cid:durableId="1725328892">
    <w:abstractNumId w:val="7"/>
  </w:num>
  <w:num w:numId="30" w16cid:durableId="175193175">
    <w:abstractNumId w:val="28"/>
  </w:num>
  <w:num w:numId="31" w16cid:durableId="170026768">
    <w:abstractNumId w:val="8"/>
  </w:num>
  <w:num w:numId="32" w16cid:durableId="1346324068">
    <w:abstractNumId w:val="33"/>
  </w:num>
  <w:num w:numId="33" w16cid:durableId="792330707">
    <w:abstractNumId w:val="14"/>
  </w:num>
  <w:num w:numId="34" w16cid:durableId="1400791602">
    <w:abstractNumId w:val="33"/>
    <w:lvlOverride w:ilvl="0"/>
    <w:lvlOverride w:ilvl="1">
      <w:startOverride w:val="1"/>
    </w:lvlOverride>
    <w:lvlOverride w:ilvl="2"/>
    <w:lvlOverride w:ilvl="3"/>
    <w:lvlOverride w:ilvl="4"/>
    <w:lvlOverride w:ilvl="5"/>
    <w:lvlOverride w:ilvl="6"/>
    <w:lvlOverride w:ilvl="7"/>
    <w:lvlOverride w:ilvl="8"/>
  </w:num>
  <w:num w:numId="35" w16cid:durableId="1626429461">
    <w:abstractNumId w:val="14"/>
  </w:num>
  <w:num w:numId="36" w16cid:durableId="360396125">
    <w:abstractNumId w:val="33"/>
    <w:lvlOverride w:ilvl="0"/>
    <w:lvlOverride w:ilvl="1">
      <w:startOverride w:val="1"/>
    </w:lvlOverride>
    <w:lvlOverride w:ilvl="2"/>
    <w:lvlOverride w:ilvl="3"/>
    <w:lvlOverride w:ilvl="4"/>
    <w:lvlOverride w:ilvl="5"/>
    <w:lvlOverride w:ilvl="6"/>
    <w:lvlOverride w:ilvl="7"/>
    <w:lvlOverride w:ilvl="8"/>
  </w:num>
  <w:num w:numId="37" w16cid:durableId="848451084">
    <w:abstractNumId w:val="21"/>
  </w:num>
  <w:num w:numId="38" w16cid:durableId="1231430676">
    <w:abstractNumId w:val="9"/>
  </w:num>
  <w:num w:numId="39" w16cid:durableId="56633182">
    <w:abstractNumId w:val="32"/>
  </w:num>
  <w:num w:numId="40" w16cid:durableId="323243417">
    <w:abstractNumId w:val="19"/>
  </w:num>
  <w:num w:numId="41" w16cid:durableId="1439252272">
    <w:abstractNumId w:val="27"/>
  </w:num>
  <w:num w:numId="42" w16cid:durableId="1226645713">
    <w:abstractNumId w:val="18"/>
  </w:num>
  <w:num w:numId="43" w16cid:durableId="1131820992">
    <w:abstractNumId w:val="35"/>
  </w:num>
  <w:num w:numId="44" w16cid:durableId="351106511">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9EC"/>
    <w:rsid w:val="00002DEC"/>
    <w:rsid w:val="00003FB5"/>
    <w:rsid w:val="000065AC"/>
    <w:rsid w:val="00006A0A"/>
    <w:rsid w:val="000169C2"/>
    <w:rsid w:val="00017A8A"/>
    <w:rsid w:val="000251F8"/>
    <w:rsid w:val="00031FF6"/>
    <w:rsid w:val="0003220F"/>
    <w:rsid w:val="000477BD"/>
    <w:rsid w:val="00064B90"/>
    <w:rsid w:val="0007374A"/>
    <w:rsid w:val="00080404"/>
    <w:rsid w:val="00084742"/>
    <w:rsid w:val="000A739E"/>
    <w:rsid w:val="000B2E68"/>
    <w:rsid w:val="000B4862"/>
    <w:rsid w:val="000B7A34"/>
    <w:rsid w:val="000C1D98"/>
    <w:rsid w:val="000C3708"/>
    <w:rsid w:val="000C3761"/>
    <w:rsid w:val="000C5C47"/>
    <w:rsid w:val="000C7373"/>
    <w:rsid w:val="000D61DB"/>
    <w:rsid w:val="000E313B"/>
    <w:rsid w:val="000E3E9D"/>
    <w:rsid w:val="000F06BE"/>
    <w:rsid w:val="000F4BB1"/>
    <w:rsid w:val="00113708"/>
    <w:rsid w:val="00120910"/>
    <w:rsid w:val="00122AAE"/>
    <w:rsid w:val="00135082"/>
    <w:rsid w:val="00135DC7"/>
    <w:rsid w:val="0014352E"/>
    <w:rsid w:val="00147ED1"/>
    <w:rsid w:val="001500D6"/>
    <w:rsid w:val="00156F71"/>
    <w:rsid w:val="00157C41"/>
    <w:rsid w:val="001612C3"/>
    <w:rsid w:val="00163A94"/>
    <w:rsid w:val="001640F5"/>
    <w:rsid w:val="001661D9"/>
    <w:rsid w:val="00166DD8"/>
    <w:rsid w:val="001708EC"/>
    <w:rsid w:val="00172666"/>
    <w:rsid w:val="0017741A"/>
    <w:rsid w:val="001849F9"/>
    <w:rsid w:val="001925A8"/>
    <w:rsid w:val="0019673D"/>
    <w:rsid w:val="001A2257"/>
    <w:rsid w:val="001A30DF"/>
    <w:rsid w:val="001A46BB"/>
    <w:rsid w:val="001B3CB4"/>
    <w:rsid w:val="001C55E0"/>
    <w:rsid w:val="001D339D"/>
    <w:rsid w:val="001D4B4F"/>
    <w:rsid w:val="001E0217"/>
    <w:rsid w:val="001E5ECF"/>
    <w:rsid w:val="002109DF"/>
    <w:rsid w:val="00211CA3"/>
    <w:rsid w:val="0021427E"/>
    <w:rsid w:val="00222A49"/>
    <w:rsid w:val="0022552E"/>
    <w:rsid w:val="002379C8"/>
    <w:rsid w:val="002456E3"/>
    <w:rsid w:val="00261247"/>
    <w:rsid w:val="00264652"/>
    <w:rsid w:val="00275ADF"/>
    <w:rsid w:val="00275E20"/>
    <w:rsid w:val="00282084"/>
    <w:rsid w:val="00283BEA"/>
    <w:rsid w:val="00291052"/>
    <w:rsid w:val="00294C86"/>
    <w:rsid w:val="00295522"/>
    <w:rsid w:val="00297C28"/>
    <w:rsid w:val="002A7073"/>
    <w:rsid w:val="002B113B"/>
    <w:rsid w:val="002B5E79"/>
    <w:rsid w:val="002B7E48"/>
    <w:rsid w:val="002C0859"/>
    <w:rsid w:val="002D767A"/>
    <w:rsid w:val="002E207A"/>
    <w:rsid w:val="002E4897"/>
    <w:rsid w:val="002F1947"/>
    <w:rsid w:val="002F1BD8"/>
    <w:rsid w:val="002F3A35"/>
    <w:rsid w:val="002F70FE"/>
    <w:rsid w:val="0030077E"/>
    <w:rsid w:val="00302B7C"/>
    <w:rsid w:val="00306D94"/>
    <w:rsid w:val="003125DF"/>
    <w:rsid w:val="00320F5F"/>
    <w:rsid w:val="00323C8C"/>
    <w:rsid w:val="00323D77"/>
    <w:rsid w:val="00334FFC"/>
    <w:rsid w:val="003356A9"/>
    <w:rsid w:val="00335736"/>
    <w:rsid w:val="0033594E"/>
    <w:rsid w:val="00337682"/>
    <w:rsid w:val="00352C51"/>
    <w:rsid w:val="00353630"/>
    <w:rsid w:val="003563D2"/>
    <w:rsid w:val="00376FA5"/>
    <w:rsid w:val="003854EB"/>
    <w:rsid w:val="00394177"/>
    <w:rsid w:val="003A1479"/>
    <w:rsid w:val="003A1578"/>
    <w:rsid w:val="003A1813"/>
    <w:rsid w:val="003A24A9"/>
    <w:rsid w:val="003B275D"/>
    <w:rsid w:val="003B6BD6"/>
    <w:rsid w:val="003B7D82"/>
    <w:rsid w:val="003C4644"/>
    <w:rsid w:val="003C5BE3"/>
    <w:rsid w:val="003C7D65"/>
    <w:rsid w:val="003D1577"/>
    <w:rsid w:val="003D1623"/>
    <w:rsid w:val="003D1BD7"/>
    <w:rsid w:val="003D1CC4"/>
    <w:rsid w:val="003E3753"/>
    <w:rsid w:val="003F1B15"/>
    <w:rsid w:val="003F2676"/>
    <w:rsid w:val="003F4D3B"/>
    <w:rsid w:val="003F6E4A"/>
    <w:rsid w:val="0040419D"/>
    <w:rsid w:val="00412446"/>
    <w:rsid w:val="00412F54"/>
    <w:rsid w:val="00413A7C"/>
    <w:rsid w:val="00413E9A"/>
    <w:rsid w:val="004141DD"/>
    <w:rsid w:val="00425079"/>
    <w:rsid w:val="004254BB"/>
    <w:rsid w:val="0043060C"/>
    <w:rsid w:val="00433DC2"/>
    <w:rsid w:val="00440DBD"/>
    <w:rsid w:val="0045258B"/>
    <w:rsid w:val="004545C8"/>
    <w:rsid w:val="00461804"/>
    <w:rsid w:val="00466810"/>
    <w:rsid w:val="00471989"/>
    <w:rsid w:val="00481A77"/>
    <w:rsid w:val="00483DD2"/>
    <w:rsid w:val="00494E6F"/>
    <w:rsid w:val="00495A1A"/>
    <w:rsid w:val="004A163E"/>
    <w:rsid w:val="004A1B4D"/>
    <w:rsid w:val="004A58DD"/>
    <w:rsid w:val="004A6119"/>
    <w:rsid w:val="004B47DC"/>
    <w:rsid w:val="004C20F0"/>
    <w:rsid w:val="004C4C3A"/>
    <w:rsid w:val="004C689D"/>
    <w:rsid w:val="004D10BF"/>
    <w:rsid w:val="004D4091"/>
    <w:rsid w:val="004E56AB"/>
    <w:rsid w:val="004E6792"/>
    <w:rsid w:val="004E75B3"/>
    <w:rsid w:val="004F04BA"/>
    <w:rsid w:val="004F0EFF"/>
    <w:rsid w:val="004F2ECB"/>
    <w:rsid w:val="0050093F"/>
    <w:rsid w:val="0050113A"/>
    <w:rsid w:val="00505636"/>
    <w:rsid w:val="00507FE3"/>
    <w:rsid w:val="00511144"/>
    <w:rsid w:val="0051258E"/>
    <w:rsid w:val="00514788"/>
    <w:rsid w:val="0051579F"/>
    <w:rsid w:val="00521703"/>
    <w:rsid w:val="00523EB1"/>
    <w:rsid w:val="00525797"/>
    <w:rsid w:val="00531ABF"/>
    <w:rsid w:val="00536963"/>
    <w:rsid w:val="005378D8"/>
    <w:rsid w:val="0054120A"/>
    <w:rsid w:val="00542D2E"/>
    <w:rsid w:val="0054371B"/>
    <w:rsid w:val="00551D69"/>
    <w:rsid w:val="00556501"/>
    <w:rsid w:val="0056615E"/>
    <w:rsid w:val="005666F2"/>
    <w:rsid w:val="005778BA"/>
    <w:rsid w:val="00584EBD"/>
    <w:rsid w:val="005B2DDF"/>
    <w:rsid w:val="005B4AE7"/>
    <w:rsid w:val="005B53B0"/>
    <w:rsid w:val="005B6806"/>
    <w:rsid w:val="005C7DF6"/>
    <w:rsid w:val="005D45B3"/>
    <w:rsid w:val="005D5471"/>
    <w:rsid w:val="005E2257"/>
    <w:rsid w:val="005E5ECE"/>
    <w:rsid w:val="005F1471"/>
    <w:rsid w:val="005F6005"/>
    <w:rsid w:val="005F798D"/>
    <w:rsid w:val="006023C5"/>
    <w:rsid w:val="006064AB"/>
    <w:rsid w:val="006423D6"/>
    <w:rsid w:val="00642740"/>
    <w:rsid w:val="0065342E"/>
    <w:rsid w:val="00655345"/>
    <w:rsid w:val="00662FAE"/>
    <w:rsid w:val="00672536"/>
    <w:rsid w:val="0068006F"/>
    <w:rsid w:val="006818AF"/>
    <w:rsid w:val="00681EDC"/>
    <w:rsid w:val="006849AB"/>
    <w:rsid w:val="0068649F"/>
    <w:rsid w:val="00687108"/>
    <w:rsid w:val="00687189"/>
    <w:rsid w:val="00697CCC"/>
    <w:rsid w:val="006A0692"/>
    <w:rsid w:val="006B13B7"/>
    <w:rsid w:val="006B2942"/>
    <w:rsid w:val="006B3994"/>
    <w:rsid w:val="006C0E45"/>
    <w:rsid w:val="006C3810"/>
    <w:rsid w:val="006D39F2"/>
    <w:rsid w:val="006D4829"/>
    <w:rsid w:val="006E290F"/>
    <w:rsid w:val="006E5F8A"/>
    <w:rsid w:val="006F2376"/>
    <w:rsid w:val="006F293F"/>
    <w:rsid w:val="006F3B38"/>
    <w:rsid w:val="006F70ED"/>
    <w:rsid w:val="00702EA4"/>
    <w:rsid w:val="0070762E"/>
    <w:rsid w:val="007137A4"/>
    <w:rsid w:val="00723033"/>
    <w:rsid w:val="00724660"/>
    <w:rsid w:val="00724CA6"/>
    <w:rsid w:val="00732375"/>
    <w:rsid w:val="00741735"/>
    <w:rsid w:val="00743201"/>
    <w:rsid w:val="0074778B"/>
    <w:rsid w:val="0075249E"/>
    <w:rsid w:val="007557CE"/>
    <w:rsid w:val="00760002"/>
    <w:rsid w:val="00761EA2"/>
    <w:rsid w:val="007648FF"/>
    <w:rsid w:val="0077225E"/>
    <w:rsid w:val="00773A2C"/>
    <w:rsid w:val="007751F2"/>
    <w:rsid w:val="00777388"/>
    <w:rsid w:val="00777A0D"/>
    <w:rsid w:val="00792AC3"/>
    <w:rsid w:val="00793F48"/>
    <w:rsid w:val="007B35B2"/>
    <w:rsid w:val="007B68F9"/>
    <w:rsid w:val="007C1E97"/>
    <w:rsid w:val="007D1FFF"/>
    <w:rsid w:val="007D42A0"/>
    <w:rsid w:val="007E38C5"/>
    <w:rsid w:val="007E685C"/>
    <w:rsid w:val="007F6108"/>
    <w:rsid w:val="007F7097"/>
    <w:rsid w:val="00800112"/>
    <w:rsid w:val="008067A6"/>
    <w:rsid w:val="008147BE"/>
    <w:rsid w:val="008251B3"/>
    <w:rsid w:val="00840D9F"/>
    <w:rsid w:val="00841D91"/>
    <w:rsid w:val="00844F1D"/>
    <w:rsid w:val="0084749F"/>
    <w:rsid w:val="008529B2"/>
    <w:rsid w:val="00854260"/>
    <w:rsid w:val="00855419"/>
    <w:rsid w:val="0085586B"/>
    <w:rsid w:val="0085594F"/>
    <w:rsid w:val="00856D56"/>
    <w:rsid w:val="00864202"/>
    <w:rsid w:val="0086528D"/>
    <w:rsid w:val="008734A9"/>
    <w:rsid w:val="00894FE1"/>
    <w:rsid w:val="0089737B"/>
    <w:rsid w:val="008A3680"/>
    <w:rsid w:val="008A47D5"/>
    <w:rsid w:val="008B275A"/>
    <w:rsid w:val="008B5443"/>
    <w:rsid w:val="008C7EEB"/>
    <w:rsid w:val="008D0DEF"/>
    <w:rsid w:val="008D2256"/>
    <w:rsid w:val="008D4AC8"/>
    <w:rsid w:val="008D5E3D"/>
    <w:rsid w:val="008D625E"/>
    <w:rsid w:val="008E1FEE"/>
    <w:rsid w:val="008F35E3"/>
    <w:rsid w:val="008F7FD9"/>
    <w:rsid w:val="00904071"/>
    <w:rsid w:val="00904E05"/>
    <w:rsid w:val="0090737A"/>
    <w:rsid w:val="0091017B"/>
    <w:rsid w:val="00911BF4"/>
    <w:rsid w:val="00924A9C"/>
    <w:rsid w:val="00933447"/>
    <w:rsid w:val="00935F7F"/>
    <w:rsid w:val="00942887"/>
    <w:rsid w:val="00947B29"/>
    <w:rsid w:val="00952916"/>
    <w:rsid w:val="0096108C"/>
    <w:rsid w:val="00963BA0"/>
    <w:rsid w:val="00963D0A"/>
    <w:rsid w:val="00967764"/>
    <w:rsid w:val="00970097"/>
    <w:rsid w:val="009810EE"/>
    <w:rsid w:val="00984CC9"/>
    <w:rsid w:val="009914E2"/>
    <w:rsid w:val="0099233F"/>
    <w:rsid w:val="0099251A"/>
    <w:rsid w:val="00995058"/>
    <w:rsid w:val="00997F2A"/>
    <w:rsid w:val="009A6551"/>
    <w:rsid w:val="009A7321"/>
    <w:rsid w:val="009B028A"/>
    <w:rsid w:val="009B0A80"/>
    <w:rsid w:val="009B54A0"/>
    <w:rsid w:val="009C6405"/>
    <w:rsid w:val="009E31F1"/>
    <w:rsid w:val="00A17E7C"/>
    <w:rsid w:val="00A30799"/>
    <w:rsid w:val="00A32360"/>
    <w:rsid w:val="00A4637C"/>
    <w:rsid w:val="00A57FE8"/>
    <w:rsid w:val="00A60398"/>
    <w:rsid w:val="00A64ECE"/>
    <w:rsid w:val="00A66185"/>
    <w:rsid w:val="00A71CAD"/>
    <w:rsid w:val="00A7290A"/>
    <w:rsid w:val="00A731A2"/>
    <w:rsid w:val="00A827C1"/>
    <w:rsid w:val="00A90336"/>
    <w:rsid w:val="00A93F40"/>
    <w:rsid w:val="00A94F12"/>
    <w:rsid w:val="00A96F93"/>
    <w:rsid w:val="00AA3217"/>
    <w:rsid w:val="00AB5F74"/>
    <w:rsid w:val="00AB6EEA"/>
    <w:rsid w:val="00AD2DAB"/>
    <w:rsid w:val="00AD6A35"/>
    <w:rsid w:val="00AE12C2"/>
    <w:rsid w:val="00AE33E7"/>
    <w:rsid w:val="00AE5772"/>
    <w:rsid w:val="00AE680C"/>
    <w:rsid w:val="00AF0517"/>
    <w:rsid w:val="00AF22AD"/>
    <w:rsid w:val="00AF3A10"/>
    <w:rsid w:val="00AF5107"/>
    <w:rsid w:val="00AF524D"/>
    <w:rsid w:val="00B06264"/>
    <w:rsid w:val="00B07C8F"/>
    <w:rsid w:val="00B20061"/>
    <w:rsid w:val="00B211EE"/>
    <w:rsid w:val="00B27450"/>
    <w:rsid w:val="00B275D4"/>
    <w:rsid w:val="00B348F3"/>
    <w:rsid w:val="00B42FF4"/>
    <w:rsid w:val="00B448C1"/>
    <w:rsid w:val="00B52346"/>
    <w:rsid w:val="00B64F18"/>
    <w:rsid w:val="00B75051"/>
    <w:rsid w:val="00B859DE"/>
    <w:rsid w:val="00BB4513"/>
    <w:rsid w:val="00BC4323"/>
    <w:rsid w:val="00BC49EC"/>
    <w:rsid w:val="00BC552E"/>
    <w:rsid w:val="00BC5AC6"/>
    <w:rsid w:val="00BD0E59"/>
    <w:rsid w:val="00BD3B2A"/>
    <w:rsid w:val="00BE1A9E"/>
    <w:rsid w:val="00BE2408"/>
    <w:rsid w:val="00BF724A"/>
    <w:rsid w:val="00C101AD"/>
    <w:rsid w:val="00C12D2F"/>
    <w:rsid w:val="00C277A8"/>
    <w:rsid w:val="00C309AE"/>
    <w:rsid w:val="00C34FA9"/>
    <w:rsid w:val="00C365CE"/>
    <w:rsid w:val="00C40538"/>
    <w:rsid w:val="00C417EB"/>
    <w:rsid w:val="00C42D92"/>
    <w:rsid w:val="00C525D7"/>
    <w:rsid w:val="00C528AE"/>
    <w:rsid w:val="00C52F15"/>
    <w:rsid w:val="00C65F35"/>
    <w:rsid w:val="00C66133"/>
    <w:rsid w:val="00C705A1"/>
    <w:rsid w:val="00C73A69"/>
    <w:rsid w:val="00C86DED"/>
    <w:rsid w:val="00C931C0"/>
    <w:rsid w:val="00C9631D"/>
    <w:rsid w:val="00CA37D2"/>
    <w:rsid w:val="00CA48CE"/>
    <w:rsid w:val="00CB5F95"/>
    <w:rsid w:val="00CB6830"/>
    <w:rsid w:val="00CE45B0"/>
    <w:rsid w:val="00CF5065"/>
    <w:rsid w:val="00D0014D"/>
    <w:rsid w:val="00D22819"/>
    <w:rsid w:val="00D511F0"/>
    <w:rsid w:val="00D54EE5"/>
    <w:rsid w:val="00D56171"/>
    <w:rsid w:val="00D63F82"/>
    <w:rsid w:val="00D640FC"/>
    <w:rsid w:val="00D648AB"/>
    <w:rsid w:val="00D65C59"/>
    <w:rsid w:val="00D66485"/>
    <w:rsid w:val="00D6783A"/>
    <w:rsid w:val="00D70F7D"/>
    <w:rsid w:val="00D7373D"/>
    <w:rsid w:val="00D8623D"/>
    <w:rsid w:val="00D92929"/>
    <w:rsid w:val="00D92B37"/>
    <w:rsid w:val="00D93C2E"/>
    <w:rsid w:val="00D970A5"/>
    <w:rsid w:val="00DA10AB"/>
    <w:rsid w:val="00DB4967"/>
    <w:rsid w:val="00DB5160"/>
    <w:rsid w:val="00DB683A"/>
    <w:rsid w:val="00DC123F"/>
    <w:rsid w:val="00DC27DF"/>
    <w:rsid w:val="00DE50CB"/>
    <w:rsid w:val="00E04ED6"/>
    <w:rsid w:val="00E163D5"/>
    <w:rsid w:val="00E206AE"/>
    <w:rsid w:val="00E209D0"/>
    <w:rsid w:val="00E23397"/>
    <w:rsid w:val="00E32CD7"/>
    <w:rsid w:val="00E3465A"/>
    <w:rsid w:val="00E34730"/>
    <w:rsid w:val="00E35FCE"/>
    <w:rsid w:val="00E362C1"/>
    <w:rsid w:val="00E44EE1"/>
    <w:rsid w:val="00E47C7E"/>
    <w:rsid w:val="00E51DE7"/>
    <w:rsid w:val="00E5241D"/>
    <w:rsid w:val="00E5680C"/>
    <w:rsid w:val="00E61A16"/>
    <w:rsid w:val="00E71934"/>
    <w:rsid w:val="00E76057"/>
    <w:rsid w:val="00E76267"/>
    <w:rsid w:val="00E84FE4"/>
    <w:rsid w:val="00E9016D"/>
    <w:rsid w:val="00E91E70"/>
    <w:rsid w:val="00E932D3"/>
    <w:rsid w:val="00EA25F7"/>
    <w:rsid w:val="00EA48B6"/>
    <w:rsid w:val="00EA535B"/>
    <w:rsid w:val="00EC299E"/>
    <w:rsid w:val="00EC44B2"/>
    <w:rsid w:val="00EC579D"/>
    <w:rsid w:val="00EC6128"/>
    <w:rsid w:val="00ED5BDC"/>
    <w:rsid w:val="00ED7DAC"/>
    <w:rsid w:val="00EE56AB"/>
    <w:rsid w:val="00EF619E"/>
    <w:rsid w:val="00F01BDF"/>
    <w:rsid w:val="00F024F7"/>
    <w:rsid w:val="00F067A6"/>
    <w:rsid w:val="00F276C0"/>
    <w:rsid w:val="00F31435"/>
    <w:rsid w:val="00F32441"/>
    <w:rsid w:val="00F34A16"/>
    <w:rsid w:val="00F41753"/>
    <w:rsid w:val="00F70C03"/>
    <w:rsid w:val="00F77272"/>
    <w:rsid w:val="00F8096F"/>
    <w:rsid w:val="00F85B88"/>
    <w:rsid w:val="00F86C3A"/>
    <w:rsid w:val="00F9017E"/>
    <w:rsid w:val="00F9084A"/>
    <w:rsid w:val="00F909B4"/>
    <w:rsid w:val="00F93BE9"/>
    <w:rsid w:val="00FB6E40"/>
    <w:rsid w:val="00FC2EEA"/>
    <w:rsid w:val="00FC7F34"/>
    <w:rsid w:val="00FD0C2D"/>
    <w:rsid w:val="00FD1CCB"/>
    <w:rsid w:val="00FE6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B84623"/>
  <w15:docId w15:val="{69CB07CD-0BE3-4748-B5CA-1198559E9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220F"/>
    <w:pPr>
      <w:spacing w:before="200" w:after="200"/>
    </w:pPr>
  </w:style>
  <w:style w:type="paragraph" w:styleId="Heading1">
    <w:name w:val="heading 1"/>
    <w:next w:val="Normal"/>
    <w:link w:val="Heading1Char"/>
    <w:uiPriority w:val="1"/>
    <w:qFormat/>
    <w:rsid w:val="00536963"/>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536963"/>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C52F15"/>
    <w:pPr>
      <w:keepNext/>
      <w:spacing w:before="240" w:after="120"/>
      <w:outlineLvl w:val="2"/>
    </w:pPr>
    <w:rPr>
      <w:rFonts w:asciiTheme="minorHAnsi" w:eastAsiaTheme="majorEastAsia" w:hAnsiTheme="minorHAnsi" w:cs="Arial"/>
      <w:b/>
      <w:color w:val="003865" w:themeColor="accent1"/>
      <w:sz w:val="26"/>
      <w:szCs w:val="26"/>
    </w:rPr>
  </w:style>
  <w:style w:type="paragraph" w:styleId="Heading4">
    <w:name w:val="heading 4"/>
    <w:next w:val="Normal"/>
    <w:link w:val="Heading4Char"/>
    <w:uiPriority w:val="1"/>
    <w:qFormat/>
    <w:rsid w:val="00536963"/>
    <w:pPr>
      <w:keepNext/>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unhideWhenUsed/>
    <w:rsid w:val="006818A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6818A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1E5ECF"/>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1E5ECF"/>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1E5ECF"/>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36963"/>
    <w:rPr>
      <w:b/>
      <w:color w:val="003865"/>
      <w:sz w:val="40"/>
      <w:szCs w:val="40"/>
    </w:rPr>
  </w:style>
  <w:style w:type="character" w:customStyle="1" w:styleId="Heading2Char">
    <w:name w:val="Heading 2 Char"/>
    <w:basedOn w:val="DefaultParagraphFont"/>
    <w:link w:val="Heading2"/>
    <w:uiPriority w:val="1"/>
    <w:rsid w:val="00536963"/>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C52F15"/>
    <w:rPr>
      <w:rFonts w:asciiTheme="minorHAnsi" w:eastAsiaTheme="majorEastAsia" w:hAnsiTheme="minorHAnsi" w:cs="Arial"/>
      <w:b/>
      <w:color w:val="003865" w:themeColor="accent1"/>
      <w:sz w:val="26"/>
      <w:szCs w:val="26"/>
    </w:rPr>
  </w:style>
  <w:style w:type="character" w:customStyle="1" w:styleId="Heading4Char">
    <w:name w:val="Heading 4 Char"/>
    <w:basedOn w:val="DefaultParagraphFont"/>
    <w:link w:val="Heading4"/>
    <w:uiPriority w:val="1"/>
    <w:rsid w:val="00536963"/>
    <w:rPr>
      <w:rFonts w:eastAsiaTheme="majorEastAsia" w:cstheme="majorBidi"/>
      <w:i/>
      <w:sz w:val="24"/>
      <w:szCs w:val="24"/>
    </w:rPr>
  </w:style>
  <w:style w:type="character" w:customStyle="1" w:styleId="Heading5Char">
    <w:name w:val="Heading 5 Char"/>
    <w:basedOn w:val="DefaultParagraphFont"/>
    <w:link w:val="Heading5"/>
    <w:uiPriority w:val="1"/>
    <w:rsid w:val="006818A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6818A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8D5E3D"/>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8D5E3D"/>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8D5E3D"/>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Emphasis">
    <w:name w:val="Emphasis"/>
    <w:uiPriority w:val="2"/>
    <w:qFormat/>
    <w:rsid w:val="00536963"/>
    <w:rPr>
      <w:i/>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semiHidden/>
    <w:rsid w:val="001E5ECF"/>
    <w:rPr>
      <w:color w:val="0563C1" w:themeColor="hyperlink"/>
      <w:u w:val="single"/>
    </w:rPr>
  </w:style>
  <w:style w:type="character" w:styleId="IntenseEmphasis">
    <w:name w:val="Intense Emphasis"/>
    <w:basedOn w:val="DefaultParagraphFont"/>
    <w:uiPriority w:val="2"/>
    <w:qFormat/>
    <w:rsid w:val="00536963"/>
    <w:rPr>
      <w:b/>
      <w:i/>
      <w:iCs/>
      <w:color w:val="auto"/>
    </w:rPr>
  </w:style>
  <w:style w:type="paragraph" w:styleId="IntenseQuote">
    <w:name w:val="Intense Quote"/>
    <w:basedOn w:val="Normal"/>
    <w:next w:val="Normal"/>
    <w:link w:val="IntenseQuoteChar"/>
    <w:uiPriority w:val="30"/>
    <w:qFormat/>
    <w:rsid w:val="00777A0D"/>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777A0D"/>
    <w:rPr>
      <w:rFonts w:asciiTheme="minorHAnsi" w:hAnsiTheme="minorHAnsi"/>
      <w:i/>
      <w:iCs/>
      <w:color w:val="003865" w:themeColor="accent1"/>
      <w:sz w:val="26"/>
      <w:lang w:bidi="ar-SA"/>
    </w:rPr>
  </w:style>
  <w:style w:type="paragraph" w:styleId="ListNumber">
    <w:name w:val="List Number"/>
    <w:basedOn w:val="Normal"/>
    <w:semiHidden/>
    <w:rsid w:val="00471989"/>
    <w:pPr>
      <w:numPr>
        <w:numId w:val="15"/>
      </w:numPr>
    </w:pPr>
  </w:style>
  <w:style w:type="paragraph" w:styleId="Quote">
    <w:name w:val="Quote"/>
    <w:basedOn w:val="Normal"/>
    <w:next w:val="Normal"/>
    <w:link w:val="QuoteChar"/>
    <w:uiPriority w:val="29"/>
    <w:qFormat/>
    <w:rsid w:val="0053696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536963"/>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521703"/>
    <w:pPr>
      <w:spacing w:line="240" w:lineRule="auto"/>
    </w:pPr>
    <w:rPr>
      <w:sz w:val="20"/>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Caption">
    <w:name w:val="caption"/>
    <w:basedOn w:val="Normal"/>
    <w:next w:val="Normal"/>
    <w:uiPriority w:val="12"/>
    <w:unhideWhenUsed/>
    <w:qFormat/>
    <w:rsid w:val="004F2ECB"/>
    <w:pPr>
      <w:spacing w:after="400" w:line="240" w:lineRule="auto"/>
    </w:pPr>
    <w:rPr>
      <w:iCs/>
      <w:color w:val="000000" w:themeColor="text2"/>
      <w:sz w:val="20"/>
      <w:szCs w:val="20"/>
    </w:rPr>
  </w:style>
  <w:style w:type="paragraph" w:styleId="TOCHeading">
    <w:name w:val="TOC Heading"/>
    <w:next w:val="Normal"/>
    <w:uiPriority w:val="39"/>
    <w:semiHidden/>
    <w:unhideWhenUsed/>
    <w:qFormat/>
    <w:rsid w:val="001E5ECF"/>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Footer">
    <w:name w:val="footer"/>
    <w:link w:val="FooterChar"/>
    <w:uiPriority w:val="99"/>
    <w:qFormat/>
    <w:rsid w:val="00536963"/>
    <w:pPr>
      <w:tabs>
        <w:tab w:val="right" w:pos="10080"/>
      </w:tabs>
      <w:spacing w:before="0" w:line="336" w:lineRule="auto"/>
    </w:pPr>
  </w:style>
  <w:style w:type="character" w:customStyle="1" w:styleId="FooterChar">
    <w:name w:val="Footer Char"/>
    <w:basedOn w:val="DefaultParagraphFont"/>
    <w:link w:val="Footer"/>
    <w:uiPriority w:val="99"/>
    <w:rsid w:val="00536963"/>
  </w:style>
  <w:style w:type="paragraph" w:customStyle="1" w:styleId="Boldcharacter">
    <w:name w:val="Bold character"/>
    <w:basedOn w:val="Normal"/>
    <w:link w:val="BoldcharacterChar"/>
    <w:autoRedefine/>
    <w:semiHidden/>
    <w:qFormat/>
    <w:rsid w:val="002F1947"/>
    <w:pPr>
      <w:spacing w:line="280" w:lineRule="exact"/>
      <w:contextualSpacing/>
    </w:pPr>
    <w:rPr>
      <w:b/>
      <w:lang w:val="en-GB"/>
    </w:rPr>
  </w:style>
  <w:style w:type="character" w:customStyle="1" w:styleId="BoldcharacterChar">
    <w:name w:val="Bold character Char"/>
    <w:basedOn w:val="DefaultParagraphFont"/>
    <w:link w:val="Boldcharacter"/>
    <w:semiHidden/>
    <w:rsid w:val="002F1947"/>
    <w:rPr>
      <w:b/>
      <w:sz w:val="22"/>
      <w:szCs w:val="22"/>
      <w:lang w:val="en-GB"/>
    </w:rPr>
  </w:style>
  <w:style w:type="paragraph" w:customStyle="1" w:styleId="BodytextClosingname">
    <w:name w:val="Body text Closing name"/>
    <w:basedOn w:val="Normal"/>
    <w:semiHidden/>
    <w:qFormat/>
    <w:rsid w:val="002F1947"/>
    <w:pPr>
      <w:spacing w:before="1080" w:after="240"/>
      <w:contextualSpacing/>
    </w:pPr>
  </w:style>
  <w:style w:type="paragraph" w:customStyle="1" w:styleId="BodytextDate">
    <w:name w:val="Body text Date"/>
    <w:basedOn w:val="Normal"/>
    <w:semiHidden/>
    <w:qFormat/>
    <w:rsid w:val="002F1947"/>
    <w:pPr>
      <w:spacing w:before="0" w:after="480"/>
      <w:contextualSpacing/>
    </w:pPr>
  </w:style>
  <w:style w:type="paragraph" w:customStyle="1" w:styleId="BodytextSalutation">
    <w:name w:val="Body text Salutation"/>
    <w:basedOn w:val="Normal"/>
    <w:semiHidden/>
    <w:qFormat/>
    <w:rsid w:val="002F1947"/>
    <w:pPr>
      <w:spacing w:before="480" w:after="240"/>
      <w:contextualSpacing/>
    </w:pPr>
  </w:style>
  <w:style w:type="paragraph" w:styleId="Closing">
    <w:name w:val="Closing"/>
    <w:basedOn w:val="Normal"/>
    <w:link w:val="ClosingChar"/>
    <w:semiHidden/>
    <w:qFormat/>
    <w:rsid w:val="002F1947"/>
    <w:pPr>
      <w:spacing w:before="240"/>
    </w:pPr>
  </w:style>
  <w:style w:type="character" w:customStyle="1" w:styleId="ClosingChar">
    <w:name w:val="Closing Char"/>
    <w:basedOn w:val="DefaultParagraphFont"/>
    <w:link w:val="Closing"/>
    <w:semiHidden/>
    <w:rsid w:val="002F1947"/>
    <w:rPr>
      <w:sz w:val="22"/>
    </w:rPr>
  </w:style>
  <w:style w:type="paragraph" w:styleId="BodyText3">
    <w:name w:val="Body Text 3"/>
    <w:link w:val="BodyText3Char"/>
    <w:semiHidden/>
    <w:qFormat/>
    <w:rsid w:val="002F1947"/>
    <w:pPr>
      <w:widowControl w:val="0"/>
    </w:pPr>
    <w:rPr>
      <w:sz w:val="16"/>
      <w:szCs w:val="16"/>
    </w:rPr>
  </w:style>
  <w:style w:type="character" w:customStyle="1" w:styleId="BodyText3Char">
    <w:name w:val="Body Text 3 Char"/>
    <w:basedOn w:val="DefaultParagraphFont"/>
    <w:link w:val="BodyText3"/>
    <w:semiHidden/>
    <w:rsid w:val="002F1947"/>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rmalWeb">
    <w:name w:val="Normal (Web)"/>
    <w:basedOn w:val="Normal"/>
    <w:uiPriority w:val="99"/>
    <w:semiHidden/>
    <w:unhideWhenUsed/>
    <w:rsid w:val="00963BA0"/>
    <w:pPr>
      <w:spacing w:before="100" w:beforeAutospacing="1" w:after="100" w:afterAutospacing="1" w:line="240" w:lineRule="auto"/>
    </w:pPr>
    <w:rPr>
      <w:rFonts w:ascii="Times New Roman" w:hAnsi="Times New Roman"/>
      <w:sz w:val="24"/>
      <w:szCs w:val="24"/>
      <w:lang w:bidi="ar-SA"/>
    </w:rPr>
  </w:style>
  <w:style w:type="paragraph" w:styleId="ListParagraph">
    <w:name w:val="List Paragraph"/>
    <w:basedOn w:val="Normal"/>
    <w:qFormat/>
    <w:rsid w:val="00536963"/>
    <w:pPr>
      <w:numPr>
        <w:numId w:val="27"/>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E51DE7"/>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51DE7"/>
  </w:style>
  <w:style w:type="paragraph" w:customStyle="1" w:styleId="xmsonormal">
    <w:name w:val="x_msonormal"/>
    <w:basedOn w:val="Normal"/>
    <w:rsid w:val="0065342E"/>
    <w:pPr>
      <w:spacing w:before="100" w:beforeAutospacing="1" w:after="100" w:afterAutospacing="1" w:line="240" w:lineRule="auto"/>
    </w:pPr>
    <w:rPr>
      <w:rFonts w:ascii="Times New Roman" w:hAnsi="Times New Roman"/>
      <w:sz w:val="24"/>
      <w:szCs w:val="24"/>
      <w:lang w:bidi="ar-SA"/>
    </w:rPr>
  </w:style>
  <w:style w:type="paragraph" w:customStyle="1" w:styleId="xmsolistparagraph">
    <w:name w:val="x_msolistparagraph"/>
    <w:basedOn w:val="Normal"/>
    <w:rsid w:val="0065342E"/>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264414325">
      <w:bodyDiv w:val="1"/>
      <w:marLeft w:val="0"/>
      <w:marRight w:val="0"/>
      <w:marTop w:val="0"/>
      <w:marBottom w:val="0"/>
      <w:divBdr>
        <w:top w:val="none" w:sz="0" w:space="0" w:color="auto"/>
        <w:left w:val="none" w:sz="0" w:space="0" w:color="auto"/>
        <w:bottom w:val="none" w:sz="0" w:space="0" w:color="auto"/>
        <w:right w:val="none" w:sz="0" w:space="0" w:color="auto"/>
      </w:divBdr>
    </w:div>
    <w:div w:id="1604801928">
      <w:bodyDiv w:val="1"/>
      <w:marLeft w:val="0"/>
      <w:marRight w:val="0"/>
      <w:marTop w:val="0"/>
      <w:marBottom w:val="0"/>
      <w:divBdr>
        <w:top w:val="none" w:sz="0" w:space="0" w:color="auto"/>
        <w:left w:val="none" w:sz="0" w:space="0" w:color="auto"/>
        <w:bottom w:val="none" w:sz="0" w:space="0" w:color="auto"/>
        <w:right w:val="none" w:sz="0" w:space="0" w:color="auto"/>
      </w:divBdr>
    </w:div>
    <w:div w:id="1760369431">
      <w:bodyDiv w:val="1"/>
      <w:marLeft w:val="0"/>
      <w:marRight w:val="0"/>
      <w:marTop w:val="0"/>
      <w:marBottom w:val="0"/>
      <w:divBdr>
        <w:top w:val="none" w:sz="0" w:space="0" w:color="auto"/>
        <w:left w:val="none" w:sz="0" w:space="0" w:color="auto"/>
        <w:bottom w:val="none" w:sz="0" w:space="0" w:color="auto"/>
        <w:right w:val="none" w:sz="0" w:space="0" w:color="auto"/>
      </w:divBdr>
    </w:div>
    <w:div w:id="184932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U01240444\appdata\local\microsoft\office\DHS_Templates\Agenda.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ACBAC-539E-4CB0-89B5-51A5B0D8C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Template>
  <TotalTime>1</TotalTime>
  <Pages>2</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Minnesota Department of Human Services</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Longberg, Miranda</dc:creator>
  <cp:keywords/>
  <dc:description/>
  <cp:lastModifiedBy>Bluhm, Joseph I (DCT)</cp:lastModifiedBy>
  <cp:revision>2</cp:revision>
  <cp:lastPrinted>2024-04-24T19:53:00Z</cp:lastPrinted>
  <dcterms:created xsi:type="dcterms:W3CDTF">2026-10-25T13:10:00Z</dcterms:created>
  <dcterms:modified xsi:type="dcterms:W3CDTF">2026-10-25T13:10:00Z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1.31</vt:lpwstr>
  </property>
  <property fmtid="{D5CDD505-2E9C-101B-9397-08002B2CF9AE}" pid="3" name="GrammarlyDocumentId">
    <vt:lpwstr>579928858eb5e4378af20d693ca323d4062baeb6acf54b5ff2e4656fb0ee11c1</vt:lpwstr>
  </property>
</Properties>
</file>